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49114" w14:textId="77777777" w:rsidR="00DB165F" w:rsidRDefault="00DB165F" w:rsidP="00DB165F">
      <w:pPr>
        <w:pStyle w:val="Heading2"/>
        <w:pBdr>
          <w:bottom w:val="single" w:sz="4" w:space="1" w:color="auto"/>
        </w:pBdr>
        <w:spacing w:after="160"/>
        <w:rPr>
          <w:rFonts w:asciiTheme="minorHAnsi" w:eastAsia="MS Mincho" w:hAnsiTheme="minorHAnsi" w:cstheme="minorHAnsi"/>
          <w:color w:val="auto"/>
          <w:sz w:val="22"/>
          <w:szCs w:val="22"/>
        </w:rPr>
      </w:pPr>
    </w:p>
    <w:p w14:paraId="487E6B81" w14:textId="77777777" w:rsidR="00DB165F" w:rsidRPr="00DF1AC9" w:rsidRDefault="00DB165F" w:rsidP="00DB165F"/>
    <w:p w14:paraId="34EF1964" w14:textId="77777777" w:rsidR="00DB165F" w:rsidRPr="00DF1AC9" w:rsidRDefault="00DB165F" w:rsidP="00DB165F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53ADEFE3" w14:textId="77777777" w:rsidR="00DB165F" w:rsidRPr="00DF1AC9" w:rsidRDefault="00DB165F" w:rsidP="00DB165F">
      <w:pPr>
        <w:pStyle w:val="Heading2"/>
        <w:pBdr>
          <w:bottom w:val="single" w:sz="4" w:space="1" w:color="auto"/>
        </w:pBdr>
        <w:spacing w:after="160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DF1AC9">
        <w:rPr>
          <w:rFonts w:asciiTheme="minorHAnsi" w:hAnsiTheme="minorHAnsi" w:cstheme="minorHAnsi"/>
          <w:b/>
          <w:sz w:val="22"/>
          <w:szCs w:val="22"/>
          <w:lang w:val="en-GB"/>
        </w:rPr>
        <w:t>Nomination form</w:t>
      </w:r>
    </w:p>
    <w:p w14:paraId="52D8BA25" w14:textId="77777777" w:rsidR="00DB165F" w:rsidRPr="00DF1AC9" w:rsidRDefault="00DB165F" w:rsidP="00DB165F">
      <w:pPr>
        <w:pStyle w:val="Bodytext1"/>
        <w:spacing w:before="240"/>
        <w:rPr>
          <w:rFonts w:asciiTheme="minorHAnsi" w:hAnsiTheme="minorHAnsi" w:cstheme="minorHAnsi"/>
        </w:rPr>
      </w:pPr>
      <w:r w:rsidRPr="00DF1AC9">
        <w:rPr>
          <w:rFonts w:asciiTheme="minorHAnsi" w:hAnsiTheme="minorHAnsi" w:cstheme="minorHAnsi"/>
        </w:rPr>
        <w:t>Election of: parent governor</w:t>
      </w:r>
      <w:r w:rsidRPr="00DF1AC9">
        <w:rPr>
          <w:rFonts w:asciiTheme="minorHAnsi" w:hAnsiTheme="minorHAnsi" w:cstheme="minorHAnsi"/>
          <w:lang w:val="en-GB"/>
        </w:rPr>
        <w:t xml:space="preserve"> at </w:t>
      </w:r>
      <w:proofErr w:type="spellStart"/>
      <w:r w:rsidRPr="00DF1AC9">
        <w:rPr>
          <w:rFonts w:asciiTheme="minorHAnsi" w:hAnsiTheme="minorHAnsi" w:cstheme="minorHAnsi"/>
          <w:lang w:val="en-GB"/>
        </w:rPr>
        <w:t>Walmley</w:t>
      </w:r>
      <w:proofErr w:type="spellEnd"/>
      <w:r w:rsidRPr="00DF1AC9">
        <w:rPr>
          <w:rFonts w:asciiTheme="minorHAnsi" w:hAnsiTheme="minorHAnsi" w:cstheme="minorHAnsi"/>
          <w:lang w:val="en-GB"/>
        </w:rPr>
        <w:t xml:space="preserve"> Junior School</w:t>
      </w:r>
    </w:p>
    <w:p w14:paraId="5F69FFBF" w14:textId="77777777" w:rsidR="00DB165F" w:rsidRPr="00DF1AC9" w:rsidRDefault="00DB165F" w:rsidP="00DB165F">
      <w:pPr>
        <w:pStyle w:val="Bodytext1"/>
        <w:rPr>
          <w:rFonts w:asciiTheme="minorHAnsi" w:hAnsiTheme="minorHAnsi" w:cstheme="minorHAnsi"/>
        </w:rPr>
      </w:pPr>
      <w:r w:rsidRPr="00DF1AC9">
        <w:rPr>
          <w:rFonts w:asciiTheme="minorHAnsi" w:hAnsiTheme="minorHAnsi" w:cstheme="minorHAnsi"/>
        </w:rPr>
        <w:t xml:space="preserve">Please complete this form in BLOCK CAPITALS 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5715"/>
        <w:gridCol w:w="6"/>
      </w:tblGrid>
      <w:tr w:rsidR="00DB165F" w:rsidRPr="00DF1AC9" w14:paraId="2176B6EC" w14:textId="77777777" w:rsidTr="0041143A">
        <w:tc>
          <w:tcPr>
            <w:tcW w:w="2977" w:type="dxa"/>
            <w:vAlign w:val="bottom"/>
          </w:tcPr>
          <w:p w14:paraId="00852838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  <w:r w:rsidRPr="00DF1AC9">
              <w:rPr>
                <w:rFonts w:asciiTheme="minorHAnsi" w:hAnsiTheme="minorHAnsi" w:cstheme="minorHAnsi"/>
              </w:rPr>
              <w:t>Nominee name:</w:t>
            </w:r>
          </w:p>
        </w:tc>
        <w:tc>
          <w:tcPr>
            <w:tcW w:w="6666" w:type="dxa"/>
            <w:gridSpan w:val="2"/>
            <w:tcBorders>
              <w:bottom w:val="single" w:sz="4" w:space="0" w:color="auto"/>
            </w:tcBorders>
            <w:vAlign w:val="bottom"/>
          </w:tcPr>
          <w:p w14:paraId="0F649A0E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</w:p>
        </w:tc>
      </w:tr>
      <w:tr w:rsidR="00DB165F" w:rsidRPr="00DF1AC9" w14:paraId="61DFFDFC" w14:textId="77777777" w:rsidTr="0041143A">
        <w:tc>
          <w:tcPr>
            <w:tcW w:w="2977" w:type="dxa"/>
          </w:tcPr>
          <w:p w14:paraId="625444AD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  <w:r w:rsidRPr="00DF1AC9">
              <w:rPr>
                <w:rFonts w:asciiTheme="minorHAnsi" w:hAnsiTheme="minorHAnsi" w:cstheme="minorHAnsi"/>
              </w:rPr>
              <w:t>Nominee contact details:</w:t>
            </w:r>
          </w:p>
        </w:tc>
        <w:tc>
          <w:tcPr>
            <w:tcW w:w="66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DB873C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</w:p>
        </w:tc>
      </w:tr>
      <w:tr w:rsidR="00DB165F" w:rsidRPr="00DF1AC9" w14:paraId="4CC35ACB" w14:textId="77777777" w:rsidTr="0041143A">
        <w:tc>
          <w:tcPr>
            <w:tcW w:w="2977" w:type="dxa"/>
          </w:tcPr>
          <w:p w14:paraId="691F89AE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66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F1CFF1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</w:p>
        </w:tc>
      </w:tr>
      <w:tr w:rsidR="00DB165F" w:rsidRPr="00DF1AC9" w14:paraId="07D6BBA0" w14:textId="77777777" w:rsidTr="0041143A">
        <w:trPr>
          <w:gridAfter w:val="1"/>
          <w:wAfter w:w="6" w:type="dxa"/>
        </w:trPr>
        <w:tc>
          <w:tcPr>
            <w:tcW w:w="9637" w:type="dxa"/>
            <w:gridSpan w:val="2"/>
          </w:tcPr>
          <w:p w14:paraId="7D7EFC87" w14:textId="77777777" w:rsidR="00DB165F" w:rsidRPr="00DF1AC9" w:rsidRDefault="00DB165F" w:rsidP="0041143A">
            <w:pPr>
              <w:pStyle w:val="Bodytext1"/>
              <w:spacing w:before="240"/>
              <w:rPr>
                <w:rFonts w:asciiTheme="minorHAnsi" w:hAnsiTheme="minorHAnsi" w:cstheme="minorHAnsi"/>
              </w:rPr>
            </w:pPr>
            <w:r w:rsidRPr="00DF1AC9">
              <w:rPr>
                <w:rFonts w:asciiTheme="minorHAnsi" w:hAnsiTheme="minorHAnsi" w:cstheme="minorHAnsi"/>
              </w:rPr>
              <w:t>Nominee personal statement (maximum 250 words):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20"/>
            </w:tblGrid>
            <w:tr w:rsidR="00DB165F" w:rsidRPr="00DF1AC9" w14:paraId="305FFC6F" w14:textId="77777777" w:rsidTr="0041143A">
              <w:tc>
                <w:tcPr>
                  <w:tcW w:w="8220" w:type="dxa"/>
                  <w:tcBorders>
                    <w:bottom w:val="single" w:sz="4" w:space="0" w:color="auto"/>
                  </w:tcBorders>
                </w:tcPr>
                <w:p w14:paraId="0BAABEA2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2DD15084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63EEE9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7AAD7FF5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20A92C5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043098B3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12C586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67B6B86E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75EB79C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70C1E976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CE4F37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0BE7031E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A265711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1FA3E1F5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86F4481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056C4D4D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20265A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339145D5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6DE272A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57073A7B" w14:textId="77777777" w:rsidTr="0041143A">
              <w:tc>
                <w:tcPr>
                  <w:tcW w:w="82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30D278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4B5B684F" w14:textId="77777777" w:rsidR="00DB165F" w:rsidRDefault="00DB165F" w:rsidP="0041143A">
            <w:pPr>
              <w:spacing w:before="160"/>
              <w:rPr>
                <w:rFonts w:cstheme="minorHAnsi"/>
                <w:sz w:val="22"/>
                <w:szCs w:val="22"/>
              </w:rPr>
            </w:pPr>
          </w:p>
          <w:p w14:paraId="0CBD808F" w14:textId="77777777" w:rsidR="00DB165F" w:rsidRDefault="00DB165F" w:rsidP="0041143A">
            <w:pPr>
              <w:spacing w:before="160"/>
              <w:rPr>
                <w:rFonts w:cstheme="minorHAnsi"/>
                <w:sz w:val="22"/>
                <w:szCs w:val="22"/>
              </w:rPr>
            </w:pPr>
          </w:p>
          <w:p w14:paraId="5CF9A9F7" w14:textId="77777777" w:rsidR="00DB165F" w:rsidRDefault="00DB165F" w:rsidP="0041143A">
            <w:pPr>
              <w:spacing w:before="160"/>
              <w:rPr>
                <w:rFonts w:cstheme="minorHAnsi"/>
                <w:sz w:val="22"/>
                <w:szCs w:val="22"/>
              </w:rPr>
            </w:pPr>
          </w:p>
          <w:p w14:paraId="70FA5586" w14:textId="77777777" w:rsidR="00DB165F" w:rsidRDefault="00DB165F" w:rsidP="0041143A">
            <w:pPr>
              <w:spacing w:before="160"/>
              <w:rPr>
                <w:rFonts w:cstheme="minorHAnsi"/>
                <w:sz w:val="22"/>
                <w:szCs w:val="22"/>
              </w:rPr>
            </w:pPr>
          </w:p>
          <w:p w14:paraId="4EAFEBFE" w14:textId="77777777" w:rsidR="00DB165F" w:rsidRPr="00DF1AC9" w:rsidRDefault="00DB165F" w:rsidP="0041143A">
            <w:pPr>
              <w:spacing w:before="160"/>
              <w:rPr>
                <w:rFonts w:cstheme="minorHAnsi"/>
                <w:sz w:val="22"/>
                <w:szCs w:val="22"/>
              </w:rPr>
            </w:pPr>
          </w:p>
          <w:p w14:paraId="4DFD41EB" w14:textId="77777777" w:rsidR="00DB165F" w:rsidRPr="00DF1AC9" w:rsidRDefault="00DB165F" w:rsidP="0041143A">
            <w:pPr>
              <w:pStyle w:val="Bodytext1"/>
              <w:rPr>
                <w:rFonts w:asciiTheme="minorHAnsi" w:eastAsiaTheme="minorEastAsia" w:hAnsiTheme="minorHAnsi" w:cstheme="minorHAnsi"/>
                <w:b/>
                <w:bCs/>
                <w:color w:val="054078"/>
              </w:rPr>
            </w:pPr>
            <w:r w:rsidRPr="00DF1AC9">
              <w:rPr>
                <w:rFonts w:asciiTheme="minorHAnsi" w:hAnsiTheme="minorHAnsi" w:cstheme="minorHAnsi"/>
              </w:rPr>
              <w:t>I confirm (</w:t>
            </w:r>
            <w:proofErr w:type="spellStart"/>
            <w:r w:rsidRPr="00DF1AC9">
              <w:rPr>
                <w:rFonts w:asciiTheme="minorHAnsi" w:hAnsiTheme="minorHAnsi" w:cstheme="minorHAnsi"/>
              </w:rPr>
              <w:t>i</w:t>
            </w:r>
            <w:proofErr w:type="spellEnd"/>
            <w:r w:rsidRPr="00DF1AC9">
              <w:rPr>
                <w:rFonts w:asciiTheme="minorHAnsi" w:hAnsiTheme="minorHAnsi" w:cstheme="minorHAnsi"/>
              </w:rPr>
              <w:t>) that I am willing to stand for election as a parent governor and (ii) that I am not disqualified from holding office for any of the reasons set out in the qualifications and disqualifications sheet.</w:t>
            </w:r>
          </w:p>
        </w:tc>
      </w:tr>
      <w:tr w:rsidR="00DB165F" w:rsidRPr="00DF1AC9" w14:paraId="0FCA63DB" w14:textId="77777777" w:rsidTr="0041143A">
        <w:trPr>
          <w:gridAfter w:val="1"/>
          <w:wAfter w:w="6" w:type="dxa"/>
        </w:trPr>
        <w:tc>
          <w:tcPr>
            <w:tcW w:w="9637" w:type="dxa"/>
            <w:gridSpan w:val="2"/>
          </w:tcPr>
          <w:p w14:paraId="53E8A824" w14:textId="77777777" w:rsidR="00DB165F" w:rsidRPr="00DF1AC9" w:rsidRDefault="00DB165F" w:rsidP="0041143A">
            <w:pPr>
              <w:pStyle w:val="Bodytext1"/>
              <w:spacing w:before="240"/>
              <w:rPr>
                <w:rFonts w:asciiTheme="minorHAnsi" w:hAnsiTheme="minorHAnsi" w:cstheme="minorHAnsi"/>
              </w:rPr>
            </w:pPr>
            <w:r w:rsidRPr="00DF1AC9">
              <w:rPr>
                <w:rFonts w:asciiTheme="minorHAnsi" w:hAnsiTheme="minorHAnsi" w:cstheme="minorHAnsi"/>
              </w:rPr>
              <w:lastRenderedPageBreak/>
              <w:t>Nominee personal statement (maximum 250 words):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20"/>
            </w:tblGrid>
            <w:tr w:rsidR="00DB165F" w:rsidRPr="00DF1AC9" w14:paraId="2256E6F4" w14:textId="77777777" w:rsidTr="0041143A">
              <w:tc>
                <w:tcPr>
                  <w:tcW w:w="9276" w:type="dxa"/>
                  <w:tcBorders>
                    <w:bottom w:val="single" w:sz="4" w:space="0" w:color="auto"/>
                  </w:tcBorders>
                </w:tcPr>
                <w:p w14:paraId="1F873DB4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053FAD41" w14:textId="77777777" w:rsidTr="0041143A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AE6D9D5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7B47EAF0" w14:textId="77777777" w:rsidTr="0041143A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6E6473D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3A2FBE6B" w14:textId="77777777" w:rsidTr="0041143A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10CFC17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70B1EBBE" w14:textId="77777777" w:rsidTr="0041143A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4A8F453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B165F" w:rsidRPr="00DF1AC9" w14:paraId="487E8695" w14:textId="77777777" w:rsidTr="0041143A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4ADBED2" w14:textId="77777777" w:rsidR="00DB165F" w:rsidRPr="00DF1AC9" w:rsidRDefault="00DB165F" w:rsidP="0041143A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8FDEB8E" w14:textId="77777777" w:rsidR="00DB165F" w:rsidRPr="00DF1AC9" w:rsidRDefault="00DB165F" w:rsidP="0041143A">
            <w:pPr>
              <w:pStyle w:val="Bodytext1"/>
              <w:rPr>
                <w:rFonts w:asciiTheme="minorHAnsi" w:hAnsiTheme="minorHAnsi" w:cstheme="minorHAnsi"/>
              </w:rPr>
            </w:pPr>
          </w:p>
          <w:p w14:paraId="00426FDF" w14:textId="77777777" w:rsidR="00DB165F" w:rsidRPr="00DF1AC9" w:rsidRDefault="00DB165F" w:rsidP="0041143A">
            <w:pPr>
              <w:pStyle w:val="Bodytext1"/>
              <w:rPr>
                <w:rFonts w:asciiTheme="minorHAnsi" w:eastAsiaTheme="minorEastAsia" w:hAnsiTheme="minorHAnsi" w:cstheme="minorHAnsi"/>
                <w:b/>
                <w:bCs/>
                <w:color w:val="054078"/>
              </w:rPr>
            </w:pPr>
            <w:r w:rsidRPr="00DF1AC9">
              <w:rPr>
                <w:rFonts w:asciiTheme="minorHAnsi" w:hAnsiTheme="minorHAnsi" w:cstheme="minorHAnsi"/>
              </w:rPr>
              <w:t>I confirm (</w:t>
            </w:r>
            <w:proofErr w:type="spellStart"/>
            <w:r w:rsidRPr="00DF1AC9">
              <w:rPr>
                <w:rFonts w:asciiTheme="minorHAnsi" w:hAnsiTheme="minorHAnsi" w:cstheme="minorHAnsi"/>
              </w:rPr>
              <w:t>i</w:t>
            </w:r>
            <w:proofErr w:type="spellEnd"/>
            <w:r w:rsidRPr="00DF1AC9">
              <w:rPr>
                <w:rFonts w:asciiTheme="minorHAnsi" w:hAnsiTheme="minorHAnsi" w:cstheme="minorHAnsi"/>
              </w:rPr>
              <w:t>) that I am willing to stand for election as a parent governor and (ii) that I am not disqualified from holding office for any of the reasons set out in the qualifications and disqualifications sheet.</w:t>
            </w:r>
          </w:p>
        </w:tc>
      </w:tr>
      <w:tr w:rsidR="00DB165F" w:rsidRPr="00DF1AC9" w14:paraId="5DB8455B" w14:textId="77777777" w:rsidTr="0041143A">
        <w:tc>
          <w:tcPr>
            <w:tcW w:w="2977" w:type="dxa"/>
          </w:tcPr>
          <w:p w14:paraId="6265719E" w14:textId="77777777" w:rsidR="00DB165F" w:rsidRPr="00DF1AC9" w:rsidRDefault="00DB165F" w:rsidP="0041143A">
            <w:pPr>
              <w:spacing w:before="120" w:after="40"/>
              <w:rPr>
                <w:rFonts w:eastAsiaTheme="minorEastAsia" w:cstheme="minorHAnsi"/>
                <w:b/>
                <w:bCs/>
                <w:color w:val="054078"/>
                <w:sz w:val="22"/>
                <w:szCs w:val="22"/>
              </w:rPr>
            </w:pPr>
            <w:r w:rsidRPr="00DF1AC9">
              <w:rPr>
                <w:rFonts w:cstheme="minorHAnsi"/>
                <w:color w:val="000000" w:themeColor="text1"/>
                <w:sz w:val="22"/>
                <w:szCs w:val="22"/>
              </w:rPr>
              <w:t>Nominee signature:</w:t>
            </w:r>
          </w:p>
        </w:tc>
        <w:tc>
          <w:tcPr>
            <w:tcW w:w="6666" w:type="dxa"/>
            <w:gridSpan w:val="2"/>
            <w:tcBorders>
              <w:bottom w:val="single" w:sz="4" w:space="0" w:color="auto"/>
            </w:tcBorders>
          </w:tcPr>
          <w:p w14:paraId="68C4B748" w14:textId="77777777" w:rsidR="00DB165F" w:rsidRPr="00DF1AC9" w:rsidRDefault="00DB165F" w:rsidP="0041143A">
            <w:pPr>
              <w:pStyle w:val="Bodytext1"/>
              <w:spacing w:after="40"/>
              <w:rPr>
                <w:rFonts w:asciiTheme="minorHAnsi" w:hAnsiTheme="minorHAnsi" w:cstheme="minorHAnsi"/>
              </w:rPr>
            </w:pPr>
          </w:p>
        </w:tc>
      </w:tr>
      <w:tr w:rsidR="00DB165F" w:rsidRPr="00DF1AC9" w14:paraId="1BCA7667" w14:textId="77777777" w:rsidTr="0041143A">
        <w:tc>
          <w:tcPr>
            <w:tcW w:w="2977" w:type="dxa"/>
          </w:tcPr>
          <w:p w14:paraId="0149AC19" w14:textId="77777777" w:rsidR="00DB165F" w:rsidRPr="00DF1AC9" w:rsidRDefault="00DB165F" w:rsidP="0041143A">
            <w:pPr>
              <w:spacing w:before="120" w:after="40"/>
              <w:rPr>
                <w:rFonts w:eastAsiaTheme="minorEastAsia" w:cstheme="minorHAnsi"/>
                <w:b/>
                <w:bCs/>
                <w:color w:val="054078"/>
                <w:sz w:val="22"/>
                <w:szCs w:val="22"/>
              </w:rPr>
            </w:pPr>
            <w:r w:rsidRPr="00DF1AC9">
              <w:rPr>
                <w:rFonts w:cstheme="minorHAnsi"/>
                <w:color w:val="000000" w:themeColor="text1"/>
                <w:sz w:val="22"/>
                <w:szCs w:val="22"/>
              </w:rPr>
              <w:t>Date:</w:t>
            </w:r>
          </w:p>
        </w:tc>
        <w:tc>
          <w:tcPr>
            <w:tcW w:w="6666" w:type="dxa"/>
            <w:gridSpan w:val="2"/>
            <w:tcBorders>
              <w:bottom w:val="single" w:sz="4" w:space="0" w:color="auto"/>
            </w:tcBorders>
          </w:tcPr>
          <w:p w14:paraId="025BEE1D" w14:textId="77777777" w:rsidR="00DB165F" w:rsidRPr="00DF1AC9" w:rsidRDefault="00DB165F" w:rsidP="0041143A">
            <w:pPr>
              <w:pStyle w:val="Bodytext1"/>
              <w:spacing w:after="40"/>
              <w:rPr>
                <w:rFonts w:asciiTheme="minorHAnsi" w:hAnsiTheme="minorHAnsi" w:cstheme="minorHAnsi"/>
              </w:rPr>
            </w:pPr>
          </w:p>
        </w:tc>
      </w:tr>
    </w:tbl>
    <w:p w14:paraId="412CFE4E" w14:textId="77777777" w:rsidR="00DB165F" w:rsidRPr="00DF1AC9" w:rsidRDefault="00DB165F" w:rsidP="00DB165F">
      <w:pPr>
        <w:pStyle w:val="Bodytext1"/>
        <w:spacing w:before="360"/>
        <w:rPr>
          <w:rFonts w:asciiTheme="minorHAnsi" w:hAnsiTheme="minorHAnsi" w:cstheme="minorHAnsi"/>
        </w:rPr>
      </w:pPr>
      <w:r w:rsidRPr="00DF1AC9">
        <w:rPr>
          <w:rFonts w:asciiTheme="minorHAnsi" w:hAnsiTheme="minorHAnsi" w:cstheme="minorHAnsi"/>
        </w:rPr>
        <w:t>If you are proposing a candidate for nomination, please provide: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2"/>
        <w:gridCol w:w="4808"/>
      </w:tblGrid>
      <w:tr w:rsidR="00DB165F" w:rsidRPr="00DF1AC9" w14:paraId="4D47CC94" w14:textId="77777777" w:rsidTr="0041143A">
        <w:tc>
          <w:tcPr>
            <w:tcW w:w="3969" w:type="dxa"/>
            <w:vAlign w:val="bottom"/>
          </w:tcPr>
          <w:p w14:paraId="7624E052" w14:textId="77777777" w:rsidR="00DB165F" w:rsidRPr="00DF1AC9" w:rsidRDefault="00DB165F" w:rsidP="0041143A">
            <w:pPr>
              <w:spacing w:before="120" w:after="40"/>
              <w:rPr>
                <w:rFonts w:eastAsiaTheme="minorEastAsia" w:cstheme="minorHAnsi"/>
                <w:b/>
                <w:bCs/>
                <w:color w:val="054078"/>
                <w:sz w:val="22"/>
                <w:szCs w:val="22"/>
              </w:rPr>
            </w:pPr>
            <w:r w:rsidRPr="00DF1AC9">
              <w:rPr>
                <w:rFonts w:cstheme="minorHAnsi"/>
                <w:color w:val="000000" w:themeColor="text1"/>
                <w:sz w:val="22"/>
                <w:szCs w:val="22"/>
              </w:rPr>
              <w:t>Proposer name and contact details:</w:t>
            </w:r>
          </w:p>
        </w:tc>
        <w:tc>
          <w:tcPr>
            <w:tcW w:w="5664" w:type="dxa"/>
            <w:tcBorders>
              <w:bottom w:val="single" w:sz="4" w:space="0" w:color="auto"/>
            </w:tcBorders>
          </w:tcPr>
          <w:p w14:paraId="7FBE942F" w14:textId="77777777" w:rsidR="00DB165F" w:rsidRPr="00DF1AC9" w:rsidRDefault="00DB165F" w:rsidP="0041143A">
            <w:pPr>
              <w:spacing w:before="240"/>
              <w:rPr>
                <w:rFonts w:cstheme="minorHAnsi"/>
                <w:sz w:val="22"/>
                <w:szCs w:val="22"/>
              </w:rPr>
            </w:pPr>
          </w:p>
        </w:tc>
      </w:tr>
      <w:tr w:rsidR="00DB165F" w:rsidRPr="00DF1AC9" w14:paraId="1593E295" w14:textId="77777777" w:rsidTr="0041143A">
        <w:tc>
          <w:tcPr>
            <w:tcW w:w="3969" w:type="dxa"/>
          </w:tcPr>
          <w:p w14:paraId="56802D32" w14:textId="77777777" w:rsidR="00DB165F" w:rsidRPr="00DF1AC9" w:rsidRDefault="00DB165F" w:rsidP="0041143A">
            <w:pPr>
              <w:spacing w:before="240"/>
              <w:jc w:val="both"/>
              <w:rPr>
                <w:rFonts w:eastAsiaTheme="minorEastAsia" w:cstheme="minorHAnsi"/>
                <w:b/>
                <w:bCs/>
                <w:color w:val="054078"/>
                <w:sz w:val="22"/>
                <w:szCs w:val="22"/>
              </w:rPr>
            </w:pPr>
          </w:p>
        </w:tc>
        <w:tc>
          <w:tcPr>
            <w:tcW w:w="5664" w:type="dxa"/>
            <w:tcBorders>
              <w:top w:val="single" w:sz="4" w:space="0" w:color="auto"/>
              <w:bottom w:val="single" w:sz="4" w:space="0" w:color="auto"/>
            </w:tcBorders>
          </w:tcPr>
          <w:p w14:paraId="0E52B26E" w14:textId="77777777" w:rsidR="00DB165F" w:rsidRPr="00DF1AC9" w:rsidRDefault="00DB165F" w:rsidP="0041143A">
            <w:pPr>
              <w:spacing w:before="240"/>
              <w:rPr>
                <w:rFonts w:cstheme="minorHAnsi"/>
                <w:sz w:val="22"/>
                <w:szCs w:val="22"/>
              </w:rPr>
            </w:pPr>
          </w:p>
        </w:tc>
      </w:tr>
    </w:tbl>
    <w:p w14:paraId="6579DB08" w14:textId="4D9E3386" w:rsidR="007C06A6" w:rsidRPr="00315659" w:rsidRDefault="00DB165F" w:rsidP="00DB165F">
      <w:pPr>
        <w:pStyle w:val="Bodytext1"/>
        <w:spacing w:before="240"/>
        <w:rPr>
          <w:rFonts w:asciiTheme="minorHAnsi" w:hAnsiTheme="minorHAnsi" w:cstheme="minorHAnsi"/>
        </w:rPr>
      </w:pPr>
      <w:r w:rsidRPr="00DF1AC9">
        <w:rPr>
          <w:rFonts w:asciiTheme="minorHAnsi" w:hAnsiTheme="minorHAnsi" w:cstheme="minorHAnsi"/>
        </w:rPr>
        <w:t xml:space="preserve">Completed nomination forms must be returned by email </w:t>
      </w:r>
      <w:r>
        <w:rPr>
          <w:rFonts w:asciiTheme="minorHAnsi" w:hAnsiTheme="minorHAnsi" w:cstheme="minorHAnsi"/>
        </w:rPr>
        <w:t>marked for the attention of Patricia Colden (</w:t>
      </w:r>
      <w:hyperlink r:id="rId7" w:history="1">
        <w:r w:rsidRPr="008D29F5">
          <w:rPr>
            <w:rStyle w:val="Hyperlink"/>
            <w:rFonts w:asciiTheme="minorHAnsi" w:hAnsiTheme="minorHAnsi" w:cstheme="minorHAnsi"/>
          </w:rPr>
          <w:t>enquiry@walmley-jun.bham.sch.uk</w:t>
        </w:r>
      </w:hyperlink>
      <w:r>
        <w:rPr>
          <w:rFonts w:asciiTheme="minorHAnsi" w:hAnsiTheme="minorHAnsi" w:cstheme="minorHAnsi"/>
        </w:rPr>
        <w:t>) or as a paper copy to be handed in at the school office.</w:t>
      </w:r>
      <w:r w:rsidRPr="00DF1AC9">
        <w:rPr>
          <w:rFonts w:asciiTheme="minorHAnsi" w:hAnsiTheme="minorHAnsi" w:cstheme="minorHAnsi"/>
        </w:rPr>
        <w:t xml:space="preserve"> </w:t>
      </w:r>
      <w:bookmarkStart w:id="0" w:name="_GoBack"/>
      <w:bookmarkEnd w:id="0"/>
    </w:p>
    <w:sectPr w:rsidR="007C06A6" w:rsidRPr="00315659" w:rsidSect="009E0A7F">
      <w:headerReference w:type="default" r:id="rId8"/>
      <w:footerReference w:type="default" r:id="rId9"/>
      <w:pgSz w:w="11900" w:h="16840"/>
      <w:pgMar w:top="3119" w:right="1800" w:bottom="1440" w:left="180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76841" w14:textId="77777777" w:rsidR="00637085" w:rsidRDefault="00637085" w:rsidP="008C2185">
      <w:r>
        <w:separator/>
      </w:r>
    </w:p>
  </w:endnote>
  <w:endnote w:type="continuationSeparator" w:id="0">
    <w:p w14:paraId="4668F1F4" w14:textId="77777777" w:rsidR="00637085" w:rsidRDefault="00637085" w:rsidP="008C2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xend Deca Light">
    <w:altName w:val="Times New Roman"/>
    <w:charset w:val="00"/>
    <w:family w:val="auto"/>
    <w:pitch w:val="variable"/>
    <w:sig w:usb0="00000001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241FC" w14:textId="2D0B63BC" w:rsidR="00FE38AD" w:rsidRDefault="00FE38AD" w:rsidP="00FE38AD">
    <w:pPr>
      <w:pStyle w:val="Footer"/>
      <w:ind w:left="-1800"/>
    </w:pPr>
    <w:r>
      <w:rPr>
        <w:noProof/>
        <w:lang w:val="en-GB" w:eastAsia="en-GB"/>
      </w:rPr>
      <w:drawing>
        <wp:inline distT="0" distB="0" distL="0" distR="0" wp14:anchorId="28FDDC05" wp14:editId="255B2C23">
          <wp:extent cx="7539193" cy="114396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395" cy="1199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ABECC6" w14:textId="77777777" w:rsidR="00637085" w:rsidRDefault="00637085" w:rsidP="008C2185">
      <w:r>
        <w:separator/>
      </w:r>
    </w:p>
  </w:footnote>
  <w:footnote w:type="continuationSeparator" w:id="0">
    <w:p w14:paraId="591C4010" w14:textId="77777777" w:rsidR="00637085" w:rsidRDefault="00637085" w:rsidP="008C2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84108" w14:textId="2CE298C9" w:rsidR="008C2185" w:rsidRPr="008C2185" w:rsidRDefault="00FE38AD" w:rsidP="00FE38AD">
    <w:pPr>
      <w:pStyle w:val="Header"/>
      <w:ind w:left="-1800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C0C2CF7" wp14:editId="4A76FC42">
          <wp:simplePos x="0" y="0"/>
          <wp:positionH relativeFrom="column">
            <wp:posOffset>-1143000</wp:posOffset>
          </wp:positionH>
          <wp:positionV relativeFrom="paragraph">
            <wp:posOffset>-102870</wp:posOffset>
          </wp:positionV>
          <wp:extent cx="7582751" cy="2171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2751" cy="217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5303E"/>
    <w:multiLevelType w:val="hybridMultilevel"/>
    <w:tmpl w:val="F3DE4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85"/>
    <w:rsid w:val="000C5E02"/>
    <w:rsid w:val="00143897"/>
    <w:rsid w:val="001D280F"/>
    <w:rsid w:val="00315659"/>
    <w:rsid w:val="0056492D"/>
    <w:rsid w:val="00637085"/>
    <w:rsid w:val="00797ED6"/>
    <w:rsid w:val="007C06A6"/>
    <w:rsid w:val="007D7005"/>
    <w:rsid w:val="008C2185"/>
    <w:rsid w:val="00986E88"/>
    <w:rsid w:val="009A51D0"/>
    <w:rsid w:val="009E0A7F"/>
    <w:rsid w:val="00A1704B"/>
    <w:rsid w:val="00C5710D"/>
    <w:rsid w:val="00D03949"/>
    <w:rsid w:val="00DB165F"/>
    <w:rsid w:val="00E1086D"/>
    <w:rsid w:val="00FE38AD"/>
    <w:rsid w:val="00FF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0CB1E4"/>
  <w14:defaultImageDpi w14:val="300"/>
  <w15:chartTrackingRefBased/>
  <w15:docId w15:val="{E812AB2A-687D-9B4B-879D-7E7D8FEF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15659"/>
    <w:pPr>
      <w:keepNext/>
      <w:outlineLvl w:val="0"/>
    </w:pPr>
    <w:rPr>
      <w:rFonts w:eastAsia="Times New Roman"/>
      <w:u w:val="single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16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B635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218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C218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C218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C2185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15659"/>
    <w:rPr>
      <w:rFonts w:eastAsia="Times New Roman"/>
      <w:sz w:val="24"/>
      <w:szCs w:val="24"/>
      <w:u w:val="single"/>
      <w:lang w:eastAsia="en-GB"/>
    </w:rPr>
  </w:style>
  <w:style w:type="paragraph" w:styleId="ListParagraph">
    <w:name w:val="List Paragraph"/>
    <w:basedOn w:val="Normal"/>
    <w:uiPriority w:val="1"/>
    <w:qFormat/>
    <w:rsid w:val="00315659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16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DB16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basedOn w:val="Normal"/>
    <w:qFormat/>
    <w:rsid w:val="00DB165F"/>
    <w:pPr>
      <w:spacing w:before="120" w:after="120" w:line="259" w:lineRule="auto"/>
    </w:pPr>
    <w:rPr>
      <w:rFonts w:ascii="Lexend Deca Light" w:eastAsiaTheme="minorHAnsi" w:hAnsi="Lexend Deca Light" w:cstheme="minorBidi"/>
      <w:color w:val="000000" w:themeColor="tex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B16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y@walmley-jun.bham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AB4BA567</Template>
  <TotalTime>1</TotalTime>
  <Pages>2</Pages>
  <Words>157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Loft room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Warwick Kay</dc:creator>
  <cp:keywords/>
  <dc:description/>
  <cp:lastModifiedBy>Anna Williams</cp:lastModifiedBy>
  <cp:revision>2</cp:revision>
  <dcterms:created xsi:type="dcterms:W3CDTF">2025-02-26T10:13:00Z</dcterms:created>
  <dcterms:modified xsi:type="dcterms:W3CDTF">2025-02-26T10:13:00Z</dcterms:modified>
</cp:coreProperties>
</file>